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Heizungsinstallation Gärtnerei Schloss Reihnsberg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Heizungsinstallation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